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2A6" w:rsidRDefault="001D12A6" w:rsidP="002B0E1B">
      <w:pPr>
        <w:pStyle w:val="Titre"/>
        <w:rPr>
          <w:i/>
          <w:sz w:val="30"/>
        </w:rPr>
      </w:pPr>
    </w:p>
    <w:p w:rsidR="002B0E1B" w:rsidRPr="002B0E1B" w:rsidRDefault="002B0E1B" w:rsidP="002B0E1B">
      <w:pPr>
        <w:pStyle w:val="Titre"/>
        <w:rPr>
          <w:i/>
          <w:sz w:val="30"/>
        </w:rPr>
      </w:pPr>
      <w:bookmarkStart w:id="0" w:name="_GoBack"/>
      <w:bookmarkEnd w:id="0"/>
      <w:r w:rsidRPr="002B0E1B">
        <w:rPr>
          <w:i/>
          <w:sz w:val="30"/>
        </w:rPr>
        <w:t xml:space="preserve">PROPOSITION DE </w:t>
      </w:r>
      <w:r w:rsidR="00AD6905">
        <w:rPr>
          <w:i/>
          <w:sz w:val="30"/>
        </w:rPr>
        <w:t>TRAME</w:t>
      </w:r>
      <w:r w:rsidRPr="002B0E1B">
        <w:rPr>
          <w:i/>
          <w:sz w:val="30"/>
        </w:rPr>
        <w:t xml:space="preserve"> DE</w:t>
      </w:r>
    </w:p>
    <w:p w:rsidR="002B0E1B" w:rsidRDefault="002B0E1B" w:rsidP="002B0E1B">
      <w:pPr>
        <w:pStyle w:val="Titre"/>
        <w:rPr>
          <w:sz w:val="44"/>
        </w:rPr>
      </w:pPr>
      <w:r w:rsidRPr="002B0E1B">
        <w:rPr>
          <w:sz w:val="44"/>
        </w:rPr>
        <w:t xml:space="preserve">RAPPORT DISCIPLINAIRE </w:t>
      </w:r>
    </w:p>
    <w:p w:rsidR="002B0E1B" w:rsidRPr="002B0E1B" w:rsidRDefault="002B0E1B" w:rsidP="002B0E1B">
      <w:pPr>
        <w:pStyle w:val="Titre"/>
        <w:rPr>
          <w:sz w:val="44"/>
        </w:rPr>
      </w:pPr>
      <w:r w:rsidRPr="002B0E1B">
        <w:rPr>
          <w:sz w:val="44"/>
        </w:rPr>
        <w:t>CONCERNANT M….</w:t>
      </w:r>
    </w:p>
    <w:p w:rsidR="002B0E1B" w:rsidRPr="002B0E1B" w:rsidRDefault="002B0E1B" w:rsidP="002B0E1B">
      <w:pPr>
        <w:rPr>
          <w:lang w:eastAsia="en-US"/>
        </w:rPr>
      </w:pPr>
    </w:p>
    <w:p w:rsidR="002B0E1B" w:rsidRDefault="00467774" w:rsidP="002B0E1B">
      <w:r>
        <w:t>Le présent rapport a pour objet de préciser les faits reprochés à M…., et les circonstances dans lesquelles ils ont été commis</w:t>
      </w:r>
      <w:r w:rsidR="00AD6905">
        <w:t xml:space="preserve">, </w:t>
      </w:r>
      <w:r w:rsidR="00AD6905" w:rsidRPr="00E103AF">
        <w:rPr>
          <w:i/>
          <w:color w:val="0070C0"/>
        </w:rPr>
        <w:t>(le cas échéant :)</w:t>
      </w:r>
      <w:r w:rsidR="00AD6905" w:rsidRPr="00E103AF">
        <w:rPr>
          <w:color w:val="0070C0"/>
        </w:rPr>
        <w:t xml:space="preserve"> </w:t>
      </w:r>
      <w:r w:rsidR="00AD6905">
        <w:t>et pour lequel</w:t>
      </w:r>
      <w:r w:rsidR="00E103AF">
        <w:t xml:space="preserve"> M. ….. Maire / Président de …..autorité territoriale ayant le pouvoir disciplinaire, sollicite l’avis du conseil de discipline.</w:t>
      </w:r>
    </w:p>
    <w:p w:rsidR="00467774" w:rsidRDefault="00467774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Pr="00E103AF" w:rsidRDefault="00E103AF" w:rsidP="002B0E1B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E103AF">
      <w:pPr>
        <w:pStyle w:val="Titre2"/>
        <w:rPr>
          <w:rFonts w:eastAsia="Frutiger 57 Condensed"/>
        </w:rPr>
      </w:pPr>
      <w:r w:rsidRPr="00E103AF">
        <w:rPr>
          <w:rFonts w:eastAsia="Frutiger 57 Condensed"/>
        </w:rPr>
        <w:t>1 – Situation administrative de l’agent</w:t>
      </w:r>
    </w:p>
    <w:p w:rsidR="00467774" w:rsidRDefault="00467774" w:rsidP="002B0E1B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2B0E1B">
      <w:pPr>
        <w:spacing w:line="240" w:lineRule="auto"/>
        <w:rPr>
          <w:i/>
          <w:color w:val="0070C0"/>
        </w:rPr>
      </w:pPr>
      <w:r w:rsidRPr="00E103AF">
        <w:rPr>
          <w:i/>
          <w:color w:val="0070C0"/>
        </w:rPr>
        <w:t>Dans cette partie, il peut être utile de préciser :</w:t>
      </w:r>
    </w:p>
    <w:p w:rsidR="00E103AF" w:rsidRPr="00E103AF" w:rsidRDefault="00E103AF" w:rsidP="00E103AF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E103AF">
        <w:rPr>
          <w:i/>
          <w:color w:val="0070C0"/>
        </w:rPr>
        <w:t>L’état civil de l’agent</w:t>
      </w:r>
    </w:p>
    <w:p w:rsidR="00E103AF" w:rsidRPr="00E103AF" w:rsidRDefault="00E103AF" w:rsidP="00E103AF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E103AF">
        <w:rPr>
          <w:i/>
          <w:color w:val="0070C0"/>
        </w:rPr>
        <w:t>Le déroulement de carrière de l’agent (date d’entrée dans la fonction publique, date de recrutement au sein de la collectivité, avancements de grade…)</w:t>
      </w:r>
    </w:p>
    <w:p w:rsidR="00E103AF" w:rsidRPr="00E103AF" w:rsidRDefault="00E103AF" w:rsidP="00E103AF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E103AF">
        <w:rPr>
          <w:i/>
          <w:color w:val="0070C0"/>
        </w:rPr>
        <w:t>La situation de carrière actuelle de l’agent</w:t>
      </w:r>
    </w:p>
    <w:p w:rsidR="00E103AF" w:rsidRPr="00E103AF" w:rsidRDefault="00E103AF" w:rsidP="002B0E1B">
      <w:pPr>
        <w:spacing w:line="240" w:lineRule="auto"/>
        <w:rPr>
          <w:rFonts w:eastAsia="Frutiger 57 Condensed" w:cs="Frutiger 57 Condensed"/>
        </w:rPr>
      </w:pPr>
    </w:p>
    <w:p w:rsidR="00E103AF" w:rsidRDefault="00E103AF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Pr="00E103AF" w:rsidRDefault="00E103AF" w:rsidP="00E103AF">
      <w:pPr>
        <w:spacing w:line="240" w:lineRule="auto"/>
      </w:pPr>
      <w:r w:rsidRPr="00E103AF">
        <w:t>M. ……………………….. né(e) le …………………………. à ………………………………</w:t>
      </w:r>
    </w:p>
    <w:p w:rsidR="00E103AF" w:rsidRPr="00E103AF" w:rsidRDefault="00E103AF" w:rsidP="00E103AF">
      <w:pPr>
        <w:spacing w:line="240" w:lineRule="auto"/>
      </w:pPr>
      <w:r w:rsidRPr="00E103AF">
        <w:t>Est domicilié(e) à ……………………………………………………………………………….</w:t>
      </w:r>
    </w:p>
    <w:p w:rsidR="00E103AF" w:rsidRPr="00E103AF" w:rsidRDefault="00E103AF" w:rsidP="002B0E1B">
      <w:pPr>
        <w:spacing w:line="240" w:lineRule="auto"/>
      </w:pPr>
    </w:p>
    <w:p w:rsidR="00E103AF" w:rsidRPr="00E103AF" w:rsidRDefault="00E103AF" w:rsidP="002B0E1B">
      <w:pPr>
        <w:spacing w:line="240" w:lineRule="auto"/>
      </w:pPr>
    </w:p>
    <w:p w:rsidR="00E103AF" w:rsidRPr="00E103AF" w:rsidRDefault="00E103AF" w:rsidP="00E103AF">
      <w:pPr>
        <w:pStyle w:val="Puce"/>
      </w:pPr>
      <w:r w:rsidRPr="00E103AF">
        <w:t>Déroulement de carrière :</w:t>
      </w: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  <w:r w:rsidRPr="00E103AF">
        <w:rPr>
          <w:rFonts w:eastAsia="Frutiger 57 Condensed" w:cs="Frutiger 57 Condensed"/>
        </w:rPr>
        <w:t>M. ………………………………………..a été recruté(e) dans la Fonction publique territoriale le …………………… en qualité de (</w:t>
      </w:r>
      <w:r w:rsidRPr="00E103AF">
        <w:rPr>
          <w:rFonts w:eastAsia="Frutiger 57 Condensed" w:cs="Frutiger 57 Condensed"/>
          <w:i/>
        </w:rPr>
        <w:t>grade ou emploi</w:t>
      </w:r>
      <w:r w:rsidRPr="00E103AF">
        <w:rPr>
          <w:rFonts w:eastAsia="Frutiger 57 Condensed" w:cs="Frutiger 57 Condensed"/>
        </w:rPr>
        <w:t>) …………………………………………….stagiaire.</w:t>
      </w: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  <w:r w:rsidRPr="00E103AF">
        <w:rPr>
          <w:rFonts w:eastAsia="Frutiger 57 Condensed" w:cs="Frutiger 57 Condensed"/>
        </w:rPr>
        <w:t>La titularisation au grade de ………………………… a été prononcée à compter du……………………</w:t>
      </w: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  <w:r w:rsidRPr="00E103AF">
        <w:rPr>
          <w:rFonts w:eastAsia="Frutiger 57 Condensed" w:cs="Frutiger 57 Condensed"/>
        </w:rPr>
        <w:t>M….. a été recruté(e)  au sein de …. (nom de la collectivité) le…………sur le grade de ……</w:t>
      </w: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  <w:i/>
          <w:color w:val="0070C0"/>
        </w:rPr>
      </w:pPr>
      <w:r w:rsidRPr="00E103AF">
        <w:rPr>
          <w:rFonts w:eastAsia="Frutiger 57 Condensed" w:cs="Frutiger 57 Condensed"/>
          <w:i/>
          <w:color w:val="0070C0"/>
        </w:rPr>
        <w:t>Le cas échéant, indiquer les grades successifs détenus par le fonctionnaire et les dates d’accès à ces grades.</w:t>
      </w:r>
    </w:p>
    <w:p w:rsidR="00E103AF" w:rsidRDefault="00E103AF" w:rsidP="00E103AF">
      <w:pPr>
        <w:spacing w:line="240" w:lineRule="auto"/>
        <w:rPr>
          <w:rFonts w:eastAsia="Frutiger 57 Condensed" w:cs="Frutiger 57 Condensed"/>
          <w:highlight w:val="yellow"/>
        </w:rPr>
      </w:pP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</w:t>
      </w:r>
    </w:p>
    <w:p w:rsidR="008347DA" w:rsidRPr="002B0E1B" w:rsidRDefault="008347DA" w:rsidP="00E103AF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Pr="002B0E1B" w:rsidRDefault="00E103AF" w:rsidP="00E103AF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Pr="00E103AF" w:rsidRDefault="00E103AF" w:rsidP="00E103AF">
      <w:pPr>
        <w:pStyle w:val="Puce"/>
      </w:pPr>
      <w:r w:rsidRPr="00E103AF">
        <w:t>Situation actuelle :</w:t>
      </w: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</w:p>
    <w:p w:rsidR="00E103AF" w:rsidRPr="00E103AF" w:rsidRDefault="00E103AF" w:rsidP="00E103AF">
      <w:pPr>
        <w:spacing w:line="240" w:lineRule="auto"/>
        <w:rPr>
          <w:rFonts w:eastAsia="Frutiger 57 Condensed" w:cs="Frutiger 57 Condensed"/>
        </w:rPr>
      </w:pPr>
      <w:r w:rsidRPr="00E103AF">
        <w:rPr>
          <w:rFonts w:eastAsia="Frutiger 57 Condensed" w:cs="Frutiger 57 Condensed"/>
        </w:rPr>
        <w:t>M…………………………………………………………………………….. (grade) ………………………………. est classé(e) au …..ème échelon de son grade depuis le……………………..</w:t>
      </w:r>
    </w:p>
    <w:p w:rsidR="00E103AF" w:rsidRPr="002B0E1B" w:rsidRDefault="00E103AF" w:rsidP="00E103AF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Default="00E103AF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Pr="00E103AF" w:rsidRDefault="00E103AF" w:rsidP="00E103AF">
      <w:pPr>
        <w:pStyle w:val="Titre2"/>
        <w:rPr>
          <w:rFonts w:eastAsia="Frutiger 57 Condensed"/>
        </w:rPr>
      </w:pPr>
      <w:r>
        <w:rPr>
          <w:rFonts w:eastAsia="Frutiger 57 Condensed"/>
        </w:rPr>
        <w:t>2</w:t>
      </w:r>
      <w:r w:rsidRPr="00E103AF">
        <w:rPr>
          <w:rFonts w:eastAsia="Frutiger 57 Condensed"/>
        </w:rPr>
        <w:t xml:space="preserve"> </w:t>
      </w:r>
      <w:r>
        <w:rPr>
          <w:rFonts w:eastAsia="Frutiger 57 Condensed"/>
        </w:rPr>
        <w:t>–</w:t>
      </w:r>
      <w:r w:rsidRPr="00E103AF">
        <w:rPr>
          <w:rFonts w:eastAsia="Frutiger 57 Condensed"/>
        </w:rPr>
        <w:t xml:space="preserve"> </w:t>
      </w:r>
      <w:r>
        <w:rPr>
          <w:rFonts w:eastAsia="Frutiger 57 Condensed"/>
        </w:rPr>
        <w:t>Fonctions exercées par l’agent</w:t>
      </w:r>
    </w:p>
    <w:p w:rsidR="00E103AF" w:rsidRPr="002B0E1B" w:rsidRDefault="00E103AF" w:rsidP="00E103AF">
      <w:pPr>
        <w:spacing w:line="240" w:lineRule="auto"/>
        <w:rPr>
          <w:rFonts w:eastAsia="Frutiger 57 Condensed" w:cs="Frutiger 57 Condensed"/>
          <w:highlight w:val="yellow"/>
        </w:rPr>
      </w:pPr>
    </w:p>
    <w:p w:rsidR="00E103AF" w:rsidRPr="00951063" w:rsidRDefault="00951063" w:rsidP="00E103AF">
      <w:pPr>
        <w:spacing w:line="240" w:lineRule="auto"/>
        <w:rPr>
          <w:rFonts w:eastAsia="Frutiger 57 Condensed" w:cs="Frutiger 57 Condensed"/>
          <w:i/>
          <w:color w:val="0070C0"/>
        </w:rPr>
      </w:pPr>
      <w:r>
        <w:rPr>
          <w:rFonts w:eastAsia="Frutiger 57 Condensed" w:cs="Frutiger 57 Condensed"/>
          <w:i/>
          <w:color w:val="0070C0"/>
        </w:rPr>
        <w:t>Dans cette partie, il est proposé de résumer</w:t>
      </w:r>
      <w:r w:rsidR="00E103AF" w:rsidRPr="00951063">
        <w:rPr>
          <w:rFonts w:eastAsia="Frutiger 57 Condensed" w:cs="Frutiger 57 Condensed"/>
          <w:i/>
          <w:color w:val="0070C0"/>
        </w:rPr>
        <w:t xml:space="preserve"> les fonctions confiées à l’agent en cause, son niveau de responsabilité, et son rang dans la hiérarchie (notamment indiquer le service où il est affecté et l’autorité sous laquelle il est placé)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</w:t>
      </w:r>
    </w:p>
    <w:p w:rsidR="00951063" w:rsidRDefault="00951063" w:rsidP="00951063">
      <w:pPr>
        <w:spacing w:line="240" w:lineRule="auto"/>
        <w:rPr>
          <w:rFonts w:eastAsia="Frutiger 57 Condensed" w:cs="Frutiger 57 Condensed"/>
        </w:rPr>
      </w:pPr>
    </w:p>
    <w:p w:rsidR="008347DA" w:rsidRDefault="008347DA" w:rsidP="00951063">
      <w:pPr>
        <w:spacing w:line="240" w:lineRule="auto"/>
        <w:rPr>
          <w:rFonts w:eastAsia="Frutiger 57 Condensed" w:cs="Frutiger 57 Condensed"/>
        </w:rPr>
      </w:pPr>
    </w:p>
    <w:p w:rsidR="00951063" w:rsidRPr="00951063" w:rsidRDefault="00951063" w:rsidP="00951063">
      <w:pPr>
        <w:pStyle w:val="Titre2"/>
        <w:rPr>
          <w:rFonts w:eastAsia="Frutiger 57 Condensed"/>
        </w:rPr>
      </w:pPr>
      <w:r>
        <w:rPr>
          <w:rFonts w:eastAsia="Frutiger 57 Condensed"/>
        </w:rPr>
        <w:t xml:space="preserve">3 - </w:t>
      </w:r>
      <w:r w:rsidRPr="00951063">
        <w:rPr>
          <w:rFonts w:eastAsia="Frutiger 57 Condensed"/>
        </w:rPr>
        <w:t>Rappel de la procédure suivie</w:t>
      </w:r>
    </w:p>
    <w:p w:rsidR="00951063" w:rsidRDefault="00951063" w:rsidP="00951063">
      <w:pPr>
        <w:spacing w:line="240" w:lineRule="auto"/>
        <w:rPr>
          <w:rFonts w:eastAsia="Frutiger 57 Condensed" w:cs="Frutiger 57 Condensed"/>
        </w:rPr>
      </w:pPr>
    </w:p>
    <w:p w:rsidR="008347DA" w:rsidRPr="008347DA" w:rsidRDefault="008347DA" w:rsidP="00951063">
      <w:pPr>
        <w:spacing w:line="240" w:lineRule="auto"/>
        <w:rPr>
          <w:rFonts w:eastAsia="Frutiger 57 Condensed" w:cs="Frutiger 57 Condensed"/>
          <w:i/>
          <w:color w:val="0070C0"/>
        </w:rPr>
      </w:pPr>
      <w:r w:rsidRPr="008347DA">
        <w:rPr>
          <w:rFonts w:eastAsia="Frutiger 57 Condensed" w:cs="Frutiger 57 Condensed"/>
          <w:i/>
          <w:color w:val="0070C0"/>
        </w:rPr>
        <w:t>Dans cette partie, il conviendra de faire un rappel de la procédure disciplinaire engagée, notamment  :</w:t>
      </w:r>
    </w:p>
    <w:p w:rsidR="008347DA" w:rsidRPr="008347DA" w:rsidRDefault="008347DA" w:rsidP="008347DA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8347DA">
        <w:rPr>
          <w:i/>
          <w:color w:val="0070C0"/>
        </w:rPr>
        <w:t>Date d’information de l’agent de l’engagement d’une procédure disciplinaire à son encontre,</w:t>
      </w:r>
    </w:p>
    <w:p w:rsidR="008347DA" w:rsidRPr="008347DA" w:rsidRDefault="008347DA" w:rsidP="008347DA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8347DA">
        <w:rPr>
          <w:i/>
          <w:color w:val="0070C0"/>
        </w:rPr>
        <w:t>Le cas échéant : date de consultation de son dossier, de la présentation d’observations de l’agent</w:t>
      </w:r>
    </w:p>
    <w:p w:rsidR="008347DA" w:rsidRDefault="00D427BC" w:rsidP="00D427BC">
      <w:pPr>
        <w:tabs>
          <w:tab w:val="left" w:pos="5686"/>
        </w:tabs>
        <w:spacing w:line="240" w:lineRule="auto"/>
        <w:rPr>
          <w:rFonts w:eastAsia="Frutiger 57 Condensed" w:cs="Frutiger 57 Condensed"/>
        </w:rPr>
      </w:pPr>
      <w:r>
        <w:rPr>
          <w:rFonts w:eastAsia="Frutiger 57 Condensed" w:cs="Frutiger 57 Condensed"/>
        </w:rPr>
        <w:tab/>
      </w:r>
    </w:p>
    <w:p w:rsidR="00951063" w:rsidRPr="002B0E1B" w:rsidRDefault="00951063" w:rsidP="00951063">
      <w:pPr>
        <w:spacing w:line="240" w:lineRule="auto"/>
        <w:rPr>
          <w:rFonts w:eastAsia="Frutiger 57 Condensed" w:cs="Frutiger 57 Condensed"/>
          <w:highlight w:val="yellow"/>
        </w:rPr>
      </w:pPr>
    </w:p>
    <w:p w:rsidR="00951063" w:rsidRPr="008347DA" w:rsidRDefault="00951063" w:rsidP="00951063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M. (nom - prénom de l’agent) a été informé(e) de la procédure disciplinaire engagée à son encontre par courrier recommandé avec avis de réception en date du ………………………… (pièce annexe n°</w:t>
      </w:r>
      <w:r w:rsidR="008347DA">
        <w:rPr>
          <w:rFonts w:eastAsia="Frutiger 57 Condensed" w:cs="Frutiger 57 Condensed"/>
        </w:rPr>
        <w:t>….</w:t>
      </w:r>
      <w:r w:rsidRPr="008347DA">
        <w:rPr>
          <w:rFonts w:eastAsia="Frutiger 57 Condensed" w:cs="Frutiger 57 Condensed"/>
        </w:rPr>
        <w:t>).</w:t>
      </w:r>
    </w:p>
    <w:p w:rsidR="00951063" w:rsidRPr="008347DA" w:rsidRDefault="00951063" w:rsidP="00951063">
      <w:pPr>
        <w:spacing w:line="240" w:lineRule="auto"/>
        <w:rPr>
          <w:rFonts w:eastAsia="Frutiger 57 Condensed" w:cs="Frutiger 57 Condensed"/>
        </w:rPr>
      </w:pPr>
    </w:p>
    <w:p w:rsidR="00951063" w:rsidRDefault="00951063" w:rsidP="00951063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M. (nom - prénom de l’agent) a pris connaissance de son dossier individuel en mairie le …………………….. comme attesté par</w:t>
      </w:r>
      <w:r w:rsidR="008347DA">
        <w:rPr>
          <w:rFonts w:eastAsia="Frutiger 57 Condensed" w:cs="Frutiger 57 Condensed"/>
        </w:rPr>
        <w:t xml:space="preserve"> procès-verbal (pièce annexe n°…</w:t>
      </w:r>
      <w:r w:rsidRPr="008347DA">
        <w:rPr>
          <w:rFonts w:eastAsia="Frutiger 57 Condensed" w:cs="Frutiger 57 Condensed"/>
        </w:rPr>
        <w:t>)</w:t>
      </w:r>
    </w:p>
    <w:p w:rsidR="008347DA" w:rsidRPr="008347DA" w:rsidRDefault="008347DA" w:rsidP="00951063">
      <w:pPr>
        <w:spacing w:line="240" w:lineRule="auto"/>
        <w:rPr>
          <w:rFonts w:eastAsia="Frutiger 57 Condensed" w:cs="Frutiger 57 Condensed"/>
        </w:rPr>
      </w:pP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</w:t>
      </w:r>
    </w:p>
    <w:p w:rsidR="00951063" w:rsidRDefault="00951063" w:rsidP="00951063">
      <w:pPr>
        <w:spacing w:line="240" w:lineRule="auto"/>
        <w:rPr>
          <w:rFonts w:eastAsia="Frutiger 57 Condensed" w:cs="Frutiger 57 Condensed"/>
        </w:rPr>
      </w:pPr>
    </w:p>
    <w:p w:rsidR="008347DA" w:rsidRDefault="008347DA" w:rsidP="00951063">
      <w:pPr>
        <w:spacing w:line="240" w:lineRule="auto"/>
        <w:rPr>
          <w:rFonts w:eastAsia="Frutiger 57 Condensed" w:cs="Frutiger 57 Condensed"/>
        </w:rPr>
      </w:pPr>
    </w:p>
    <w:p w:rsidR="00951063" w:rsidRPr="00951063" w:rsidRDefault="00951063" w:rsidP="00951063">
      <w:pPr>
        <w:pStyle w:val="Titre2"/>
        <w:rPr>
          <w:rFonts w:eastAsia="Frutiger 57 Condensed"/>
        </w:rPr>
      </w:pPr>
      <w:r>
        <w:rPr>
          <w:rFonts w:eastAsia="Frutiger 57 Condensed"/>
        </w:rPr>
        <w:t>4</w:t>
      </w:r>
      <w:r w:rsidRPr="00951063">
        <w:rPr>
          <w:rFonts w:eastAsia="Frutiger 57 Condensed"/>
        </w:rPr>
        <w:t xml:space="preserve"> – Exposé et circonstances des faits reprochés à l’agent</w:t>
      </w:r>
    </w:p>
    <w:p w:rsidR="00951063" w:rsidRDefault="00951063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951063" w:rsidRDefault="00951063" w:rsidP="002B0E1B">
      <w:pPr>
        <w:spacing w:line="240" w:lineRule="auto"/>
        <w:rPr>
          <w:rFonts w:eastAsia="Frutiger 57 Condensed" w:cs="Frutiger 57 Condensed"/>
          <w:i/>
          <w:color w:val="0070C0"/>
        </w:rPr>
      </w:pPr>
      <w:r w:rsidRPr="00951063">
        <w:rPr>
          <w:rFonts w:eastAsia="Frutiger 57 Condensed" w:cs="Frutiger 57 Condensed"/>
          <w:i/>
          <w:color w:val="0070C0"/>
        </w:rPr>
        <w:t>Dans cette partie, il conviendra d’établir avec précisions les faits reprochés à l’agent et les circonstances dans lesquels ils ont été commis, et de qualifier juridiquement la ou les fautes commise(s).</w:t>
      </w:r>
    </w:p>
    <w:p w:rsidR="00DE4C62" w:rsidRPr="00951063" w:rsidRDefault="00DE4C62" w:rsidP="002B0E1B">
      <w:pPr>
        <w:spacing w:line="240" w:lineRule="auto"/>
        <w:rPr>
          <w:rFonts w:eastAsia="Frutiger 57 Condensed" w:cs="Frutiger 57 Condensed"/>
          <w:i/>
          <w:color w:val="0070C0"/>
        </w:rPr>
      </w:pPr>
    </w:p>
    <w:p w:rsidR="00207AC5" w:rsidRPr="00207AC5" w:rsidRDefault="00207AC5" w:rsidP="00DE4C62">
      <w:pPr>
        <w:widowControl w:val="0"/>
        <w:tabs>
          <w:tab w:val="left" w:pos="4819"/>
        </w:tabs>
        <w:spacing w:line="240" w:lineRule="auto"/>
        <w:rPr>
          <w:rFonts w:eastAsia="Frutiger 57 Condensed" w:cs="Frutiger 57 Condensed"/>
          <w:i/>
          <w:color w:val="0070C0"/>
        </w:rPr>
      </w:pPr>
      <w:r>
        <w:rPr>
          <w:rFonts w:eastAsia="Frutiger 57 Condensed" w:cs="Frutiger 57 Condensed"/>
          <w:i/>
          <w:color w:val="0070C0"/>
        </w:rPr>
        <w:t>C</w:t>
      </w:r>
      <w:r w:rsidRPr="00207AC5">
        <w:rPr>
          <w:rFonts w:eastAsia="Frutiger 57 Condensed" w:cs="Frutiger 57 Condensed"/>
          <w:i/>
          <w:color w:val="0070C0"/>
        </w:rPr>
        <w:t>haque description de fait étayé par une ou plusieurs pièces doit en comporter la référence dans le rapport : exemple : voir observations du responsable, annexe n° 1 page 8 du dossier disciplinaire.</w:t>
      </w:r>
    </w:p>
    <w:p w:rsidR="00951063" w:rsidRPr="00951063" w:rsidRDefault="00951063" w:rsidP="00DE4C62">
      <w:pPr>
        <w:spacing w:line="240" w:lineRule="auto"/>
        <w:rPr>
          <w:rFonts w:eastAsia="Frutiger 57 Condensed" w:cs="Frutiger 57 Condensed"/>
          <w:i/>
          <w:color w:val="0070C0"/>
        </w:rPr>
      </w:pPr>
    </w:p>
    <w:p w:rsidR="00951063" w:rsidRPr="00951063" w:rsidRDefault="00951063" w:rsidP="00DE4C62">
      <w:pPr>
        <w:spacing w:line="240" w:lineRule="auto"/>
        <w:rPr>
          <w:rFonts w:eastAsia="Frutiger 57 Condensed" w:cs="Frutiger 57 Condensed"/>
          <w:i/>
          <w:color w:val="0070C0"/>
        </w:rPr>
      </w:pPr>
    </w:p>
    <w:p w:rsidR="00951063" w:rsidRPr="00207AC5" w:rsidRDefault="00951063" w:rsidP="00DE4C62">
      <w:pPr>
        <w:spacing w:line="240" w:lineRule="auto"/>
        <w:rPr>
          <w:rFonts w:eastAsia="Frutiger 57 Condensed" w:cs="Frutiger 57 Condensed"/>
          <w:i/>
          <w:color w:val="0070C0"/>
        </w:rPr>
      </w:pPr>
      <w:r w:rsidRPr="00207AC5">
        <w:rPr>
          <w:rFonts w:eastAsia="Frutiger 57 Condensed" w:cs="Frutiger 57 Condensed"/>
          <w:i/>
          <w:color w:val="0070C0"/>
        </w:rPr>
        <w:t>L’exposé des faits et ces circonstances peut être complété par tout élément pouvant intéresser les membres du conseil de discipline et / ou justifier la sanction envisagée :</w:t>
      </w:r>
    </w:p>
    <w:p w:rsidR="00951063" w:rsidRPr="00207AC5" w:rsidRDefault="00951063" w:rsidP="00DE4C62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207AC5">
        <w:rPr>
          <w:i/>
          <w:color w:val="0070C0"/>
        </w:rPr>
        <w:t>Attestations, rapports relatifs aux faits reprochés</w:t>
      </w:r>
    </w:p>
    <w:p w:rsidR="00951063" w:rsidRPr="00207AC5" w:rsidRDefault="00951063" w:rsidP="00DE4C62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207AC5">
        <w:rPr>
          <w:i/>
          <w:color w:val="0070C0"/>
        </w:rPr>
        <w:t>Témoignages écrits versés au dossier ( en indiquant pièces annexes n°…)</w:t>
      </w:r>
    </w:p>
    <w:p w:rsidR="00951063" w:rsidRPr="00207AC5" w:rsidRDefault="00951063" w:rsidP="00DE4C62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207AC5">
        <w:rPr>
          <w:i/>
          <w:color w:val="0070C0"/>
        </w:rPr>
        <w:t>Le comportement général de l’agent</w:t>
      </w:r>
    </w:p>
    <w:p w:rsidR="00951063" w:rsidRPr="00207AC5" w:rsidRDefault="00951063" w:rsidP="00DE4C62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207AC5">
        <w:rPr>
          <w:i/>
          <w:color w:val="0070C0"/>
        </w:rPr>
        <w:lastRenderedPageBreak/>
        <w:t>Le cas échéant, l’existence d’une procédure pénale, la date de dépôt de la plaine</w:t>
      </w:r>
    </w:p>
    <w:p w:rsidR="00951063" w:rsidRPr="00207AC5" w:rsidRDefault="00951063" w:rsidP="00DE4C62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207AC5">
        <w:rPr>
          <w:i/>
          <w:color w:val="0070C0"/>
        </w:rPr>
        <w:t>S’il y a récidive, les faits antérieurs semblables, le cas échéant les sanctions antérieures</w:t>
      </w:r>
      <w:r w:rsidR="00207AC5" w:rsidRPr="00207AC5">
        <w:rPr>
          <w:i/>
          <w:color w:val="0070C0"/>
        </w:rPr>
        <w:t xml:space="preserve"> (à condition que celles-ci figurent au dossier, dans ce cas préciser la date et les faits sanctionnés afin notamment de de respecter le principe de non bis in idem)</w:t>
      </w:r>
    </w:p>
    <w:p w:rsidR="00951063" w:rsidRPr="00207AC5" w:rsidRDefault="00207AC5" w:rsidP="00DE4C62">
      <w:pPr>
        <w:pStyle w:val="Paragraphedeliste"/>
        <w:numPr>
          <w:ilvl w:val="0"/>
          <w:numId w:val="26"/>
        </w:numPr>
        <w:spacing w:line="240" w:lineRule="auto"/>
        <w:rPr>
          <w:i/>
          <w:color w:val="0070C0"/>
        </w:rPr>
      </w:pPr>
      <w:r w:rsidRPr="00207AC5">
        <w:rPr>
          <w:i/>
          <w:color w:val="0070C0"/>
        </w:rPr>
        <w:t>D’</w:t>
      </w:r>
      <w:r w:rsidR="00951063" w:rsidRPr="00207AC5">
        <w:rPr>
          <w:i/>
          <w:color w:val="0070C0"/>
        </w:rPr>
        <w:t>une façon générale, toute précision utile permettant au Conseil de discipline d’émettre un avis</w:t>
      </w:r>
    </w:p>
    <w:p w:rsidR="00951063" w:rsidRDefault="00951063" w:rsidP="00DE4C62">
      <w:pPr>
        <w:spacing w:line="240" w:lineRule="auto"/>
        <w:rPr>
          <w:rFonts w:eastAsia="Frutiger 57 Condensed" w:cs="Frutiger 57 Condensed"/>
          <w:highlight w:val="yellow"/>
        </w:rPr>
      </w:pP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</w:t>
      </w:r>
    </w:p>
    <w:p w:rsidR="00207AC5" w:rsidRDefault="00207AC5" w:rsidP="00207AC5">
      <w:pPr>
        <w:spacing w:line="240" w:lineRule="auto"/>
        <w:rPr>
          <w:rFonts w:eastAsia="Frutiger 57 Condensed" w:cs="Frutiger 57 Condensed"/>
          <w:i/>
          <w:color w:val="0070C0"/>
        </w:rPr>
      </w:pPr>
    </w:p>
    <w:p w:rsidR="008347DA" w:rsidRPr="00207AC5" w:rsidRDefault="008347DA" w:rsidP="00207AC5">
      <w:pPr>
        <w:spacing w:line="240" w:lineRule="auto"/>
        <w:rPr>
          <w:rFonts w:eastAsia="Frutiger 57 Condensed" w:cs="Frutiger 57 Condensed"/>
          <w:i/>
          <w:color w:val="0070C0"/>
        </w:rPr>
      </w:pPr>
    </w:p>
    <w:p w:rsidR="00DE4C62" w:rsidRPr="00951063" w:rsidRDefault="008347DA" w:rsidP="00DE4C62">
      <w:pPr>
        <w:pStyle w:val="Titre2"/>
        <w:rPr>
          <w:rFonts w:eastAsia="Frutiger 57 Condensed"/>
        </w:rPr>
      </w:pPr>
      <w:r>
        <w:rPr>
          <w:rFonts w:eastAsia="Frutiger 57 Condensed"/>
        </w:rPr>
        <w:t>5</w:t>
      </w:r>
      <w:r w:rsidR="00DE4C62" w:rsidRPr="00951063">
        <w:rPr>
          <w:rFonts w:eastAsia="Frutiger 57 Condensed"/>
        </w:rPr>
        <w:t xml:space="preserve"> – </w:t>
      </w:r>
      <w:r w:rsidR="00DE4C62">
        <w:rPr>
          <w:rFonts w:eastAsia="Frutiger 57 Condensed"/>
        </w:rPr>
        <w:t>Sanction proposée</w:t>
      </w:r>
    </w:p>
    <w:p w:rsidR="002B0E1B" w:rsidRPr="002B0E1B" w:rsidRDefault="002B0E1B" w:rsidP="002B0E1B">
      <w:pPr>
        <w:widowControl w:val="0"/>
        <w:tabs>
          <w:tab w:val="left" w:pos="4819"/>
        </w:tabs>
        <w:spacing w:line="240" w:lineRule="auto"/>
        <w:rPr>
          <w:rFonts w:cs="Arial"/>
          <w:snapToGrid w:val="0"/>
          <w:sz w:val="20"/>
          <w:szCs w:val="20"/>
          <w:highlight w:val="cyan"/>
        </w:rPr>
      </w:pPr>
    </w:p>
    <w:p w:rsidR="002B0E1B" w:rsidRPr="008347DA" w:rsidRDefault="002B0E1B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En conclusion, compte-te</w:t>
      </w:r>
      <w:r w:rsidR="008347DA" w:rsidRPr="008347DA">
        <w:rPr>
          <w:rFonts w:eastAsia="Frutiger 57 Condensed" w:cs="Frutiger 57 Condensed"/>
        </w:rPr>
        <w:t>nu des faits reprochés à Madame /</w:t>
      </w:r>
      <w:r w:rsidRPr="008347DA">
        <w:rPr>
          <w:rFonts w:eastAsia="Frutiger 57 Condensed" w:cs="Frutiger 57 Condensed"/>
        </w:rPr>
        <w:t xml:space="preserve"> Monsieur ……………. une sanction du ………..…… groupe est envisagée, à savoir …………………….</w:t>
      </w:r>
      <w:r w:rsidR="008347DA" w:rsidRPr="008347DA">
        <w:rPr>
          <w:rFonts w:eastAsia="Frutiger 57 Condensed" w:cs="Frutiger 57 Condensed"/>
        </w:rPr>
        <w:t>ou : je sollicite l’avis du conseil de discipline en vue de l’application d’une sanction du …. groupe, à savoir ……</w:t>
      </w:r>
    </w:p>
    <w:p w:rsidR="002B0E1B" w:rsidRPr="008347DA" w:rsidRDefault="002B0E1B" w:rsidP="008347DA">
      <w:pPr>
        <w:spacing w:line="240" w:lineRule="auto"/>
        <w:rPr>
          <w:rFonts w:eastAsia="Frutiger 57 Condensed" w:cs="Frutiger 57 Condensed"/>
        </w:rPr>
      </w:pPr>
    </w:p>
    <w:p w:rsidR="002B0E1B" w:rsidRPr="008347DA" w:rsidRDefault="002B0E1B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(Le cas échéant). Dans l’attente de l’avis du Conseil de discipline, M…………………….. est suspendu(e) de ses fonctions depuis le ………………………… (Joindre l’arrêté correspondant en annexe).</w:t>
      </w:r>
    </w:p>
    <w:p w:rsidR="002B0E1B" w:rsidRPr="008347DA" w:rsidRDefault="002B0E1B" w:rsidP="002B0E1B">
      <w:pPr>
        <w:spacing w:line="240" w:lineRule="auto"/>
        <w:rPr>
          <w:rFonts w:eastAsia="Frutiger 57 Condensed" w:cs="Frutiger 57 Condensed"/>
          <w:i/>
          <w:color w:val="0070C0"/>
        </w:rPr>
      </w:pP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347DA" w:rsidRPr="008347DA" w:rsidRDefault="008347DA" w:rsidP="008347DA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>…………………………………………………………………………………………………………………………</w:t>
      </w:r>
    </w:p>
    <w:p w:rsidR="002B0E1B" w:rsidRDefault="002B0E1B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8347DA" w:rsidRDefault="008347DA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8347DA" w:rsidRPr="002B0E1B" w:rsidRDefault="008347DA" w:rsidP="002B0E1B">
      <w:pPr>
        <w:spacing w:line="240" w:lineRule="auto"/>
        <w:rPr>
          <w:rFonts w:eastAsia="Frutiger 57 Condensed" w:cs="Frutiger 57 Condensed"/>
          <w:highlight w:val="yellow"/>
        </w:rPr>
      </w:pPr>
    </w:p>
    <w:p w:rsidR="002B0E1B" w:rsidRPr="008347DA" w:rsidRDefault="002B0E1B" w:rsidP="002B0E1B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  <w:t>A ………………………….., le…………………………….</w:t>
      </w:r>
    </w:p>
    <w:p w:rsidR="002B0E1B" w:rsidRPr="008347DA" w:rsidRDefault="002B0E1B" w:rsidP="002B0E1B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  <w:t>Le Maire</w:t>
      </w:r>
      <w:r w:rsidR="00AD6905" w:rsidRPr="008347DA">
        <w:rPr>
          <w:rFonts w:eastAsia="Frutiger 57 Condensed" w:cs="Frutiger 57 Condensed"/>
        </w:rPr>
        <w:t xml:space="preserve"> / Le Président</w:t>
      </w:r>
    </w:p>
    <w:p w:rsidR="00AD6905" w:rsidRPr="008347DA" w:rsidRDefault="002B0E1B" w:rsidP="002B0E1B">
      <w:pPr>
        <w:spacing w:line="240" w:lineRule="auto"/>
        <w:rPr>
          <w:rFonts w:eastAsia="Frutiger 57 Condensed" w:cs="Frutiger 57 Condensed"/>
        </w:rPr>
      </w:pP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</w:r>
      <w:r w:rsidRPr="008347DA">
        <w:rPr>
          <w:rFonts w:eastAsia="Frutiger 57 Condensed" w:cs="Frutiger 57 Condensed"/>
        </w:rPr>
        <w:tab/>
        <w:t>(signature)</w:t>
      </w:r>
    </w:p>
    <w:p w:rsidR="00AD6905" w:rsidRPr="008347DA" w:rsidRDefault="00AD6905" w:rsidP="00AD6905">
      <w:r w:rsidRPr="008347DA">
        <w:br w:type="page"/>
      </w:r>
    </w:p>
    <w:p w:rsidR="002B0E1B" w:rsidRPr="008347DA" w:rsidRDefault="008347DA" w:rsidP="008347DA">
      <w:pPr>
        <w:pStyle w:val="Titre1"/>
        <w:rPr>
          <w:rFonts w:eastAsia="Frutiger 57 Condensed"/>
        </w:rPr>
      </w:pPr>
      <w:r w:rsidRPr="008347DA">
        <w:rPr>
          <w:rFonts w:eastAsia="Frutiger 57 Condensed"/>
        </w:rPr>
        <w:lastRenderedPageBreak/>
        <w:t>PIECES ANNEXES</w:t>
      </w:r>
    </w:p>
    <w:p w:rsidR="002B0E1B" w:rsidRPr="008347DA" w:rsidRDefault="002B0E1B" w:rsidP="002B0E1B">
      <w:pPr>
        <w:spacing w:line="240" w:lineRule="auto"/>
        <w:rPr>
          <w:rFonts w:eastAsia="Frutiger 57 Condensed" w:cs="Frutiger 57 Condensed"/>
        </w:rPr>
      </w:pPr>
    </w:p>
    <w:p w:rsidR="002B0E1B" w:rsidRPr="00CF04FF" w:rsidRDefault="008347DA" w:rsidP="002B0E1B">
      <w:pPr>
        <w:spacing w:line="240" w:lineRule="auto"/>
        <w:rPr>
          <w:rFonts w:eastAsia="Frutiger 57 Condensed" w:cs="Frutiger 57 Condensed"/>
          <w:i/>
          <w:color w:val="0070C0"/>
        </w:rPr>
      </w:pPr>
      <w:r w:rsidRPr="00CF04FF">
        <w:rPr>
          <w:rFonts w:eastAsia="Frutiger 57 Condensed" w:cs="Frutiger 57 Condensed"/>
          <w:i/>
          <w:color w:val="0070C0"/>
        </w:rPr>
        <w:t>Listez les pièces annexes (numérotées) :</w:t>
      </w:r>
    </w:p>
    <w:p w:rsidR="008347DA" w:rsidRPr="00CF04FF" w:rsidRDefault="008347DA" w:rsidP="002B0E1B">
      <w:pPr>
        <w:spacing w:line="240" w:lineRule="auto"/>
        <w:rPr>
          <w:rFonts w:eastAsia="Frutiger 57 Condensed" w:cs="Frutiger 57 Condensed"/>
          <w:i/>
          <w:color w:val="0070C0"/>
        </w:rPr>
      </w:pPr>
      <w:r w:rsidRPr="00CF04FF">
        <w:rPr>
          <w:rFonts w:eastAsia="Frutiger 57 Condensed" w:cs="Frutiger 57 Condensed"/>
          <w:i/>
          <w:color w:val="0070C0"/>
        </w:rPr>
        <w:t>Exemple :</w:t>
      </w:r>
    </w:p>
    <w:p w:rsidR="008347DA" w:rsidRDefault="008347DA" w:rsidP="002B0E1B">
      <w:pPr>
        <w:spacing w:line="240" w:lineRule="auto"/>
        <w:rPr>
          <w:rFonts w:eastAsia="Frutiger 57 Condensed" w:cs="Frutiger 57 Condensed"/>
          <w:i/>
          <w:color w:val="0070C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2299"/>
      </w:tblGrid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Relevé des faits</w:t>
            </w: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n°1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Rapport du responsable hiérarchique</w:t>
            </w: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n°2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P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Copie du courrier informant l’agent de l’engagement d’une procédure à son encontre</w:t>
            </w:r>
          </w:p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n°3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P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Procès-verbal de consultation du dossier par l’agent</w:t>
            </w:r>
          </w:p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n°4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P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Témoignages écrits (des agents, des administrés….)</w:t>
            </w:r>
          </w:p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n°5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P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Correspondances (courriers, emails) entre l’intéressé et/ou entre les différents acteurs de la collectivité</w:t>
            </w:r>
          </w:p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n°6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P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 w:rsidRPr="00CF04FF">
              <w:rPr>
                <w:rFonts w:eastAsia="Frutiger 57 Condensed" w:cs="Frutiger 57 Condensed"/>
                <w:i/>
                <w:color w:val="0070C0"/>
              </w:rPr>
              <w:t>etc</w:t>
            </w:r>
          </w:p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n°7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n°8</w:t>
            </w:r>
          </w:p>
        </w:tc>
      </w:tr>
      <w:tr w:rsidR="00CF04FF" w:rsidTr="00CF04FF">
        <w:trPr>
          <w:trHeight w:hRule="exact" w:val="567"/>
        </w:trPr>
        <w:tc>
          <w:tcPr>
            <w:tcW w:w="8046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</w:p>
        </w:tc>
        <w:tc>
          <w:tcPr>
            <w:tcW w:w="2299" w:type="dxa"/>
            <w:vAlign w:val="center"/>
          </w:tcPr>
          <w:p w:rsidR="00CF04FF" w:rsidRDefault="00CF04FF" w:rsidP="00CF04FF">
            <w:pPr>
              <w:spacing w:line="240" w:lineRule="auto"/>
              <w:jc w:val="left"/>
              <w:rPr>
                <w:rFonts w:eastAsia="Frutiger 57 Condensed" w:cs="Frutiger 57 Condensed"/>
                <w:i/>
                <w:color w:val="0070C0"/>
              </w:rPr>
            </w:pPr>
            <w:r>
              <w:rPr>
                <w:rFonts w:eastAsia="Frutiger 57 Condensed" w:cs="Frutiger 57 Condensed"/>
                <w:i/>
                <w:color w:val="0070C0"/>
              </w:rPr>
              <w:t>Pièce annexe n°9</w:t>
            </w:r>
          </w:p>
        </w:tc>
      </w:tr>
    </w:tbl>
    <w:p w:rsidR="00DE5077" w:rsidRPr="00DE5077" w:rsidRDefault="00DE5077" w:rsidP="00DE5077"/>
    <w:sectPr w:rsidR="00DE5077" w:rsidRPr="00DE5077" w:rsidSect="00CF04FF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227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7DA" w:rsidRDefault="008347DA" w:rsidP="00835CB6">
      <w:r>
        <w:separator/>
      </w:r>
    </w:p>
  </w:endnote>
  <w:endnote w:type="continuationSeparator" w:id="0">
    <w:p w:rsidR="008347DA" w:rsidRDefault="008347DA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Frutiger 57 Condensed">
    <w:altName w:val="Arial"/>
    <w:charset w:val="00"/>
    <w:family w:val="moder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2303927"/>
      <w:docPartObj>
        <w:docPartGallery w:val="Page Numbers (Bottom of Page)"/>
        <w:docPartUnique/>
      </w:docPartObj>
    </w:sdtPr>
    <w:sdtEndPr/>
    <w:sdtContent>
      <w:sdt>
        <w:sdtPr>
          <w:id w:val="-947931089"/>
          <w:docPartObj>
            <w:docPartGallery w:val="Page Numbers (Top of Page)"/>
            <w:docPartUnique/>
          </w:docPartObj>
        </w:sdtPr>
        <w:sdtEndPr/>
        <w:sdtContent>
          <w:p w:rsidR="00CF04FF" w:rsidRDefault="00CF04FF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1D12A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1D12A6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:rsidR="00CF04FF" w:rsidRDefault="00CF04FF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6557144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CF04FF" w:rsidRDefault="00CF04FF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1D12A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1D12A6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:rsidR="008347DA" w:rsidRDefault="008347D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7DA" w:rsidRDefault="008347DA" w:rsidP="00835CB6">
      <w:r>
        <w:separator/>
      </w:r>
    </w:p>
  </w:footnote>
  <w:footnote w:type="continuationSeparator" w:id="0">
    <w:p w:rsidR="008347DA" w:rsidRDefault="008347DA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7DA" w:rsidRDefault="001D12A6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type="#_x0000_t136" style="position:absolute;left:0;text-align:left;margin-left:0;margin-top:0;width:588.6pt;height:130.8pt;rotation:315;z-index:-25163366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position"/>
          <w10:wrap anchorx="margin" anchory="margin"/>
        </v:shape>
      </w:pict>
    </w:r>
    <w:r>
      <w:rPr>
        <w:noProof/>
      </w:rPr>
      <w:pict>
        <v:shape id="_x0000_s2050" type="#_x0000_t136" style="position:absolute;left:0;text-align:left;margin-left:0;margin-top:0;width:559.5pt;height:159.85pt;rotation:315;z-index:-25163776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7DA" w:rsidRDefault="001D12A6" w:rsidP="00835CB6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type="#_x0000_t136" style="position:absolute;left:0;text-align:left;margin-left:0;margin-top:0;width:588.6pt;height:130.8pt;rotation:315;z-index:-2516316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position"/>
          <w10:wrap anchorx="margin" anchory="margin"/>
        </v:shape>
      </w:pict>
    </w:r>
    <w:r w:rsidR="008347DA">
      <w:rPr>
        <w:noProof/>
      </w:rPr>
      <w:drawing>
        <wp:anchor distT="0" distB="0" distL="114300" distR="114300" simplePos="0" relativeHeight="251667456" behindDoc="1" locked="0" layoutInCell="1" allowOverlap="1" wp14:anchorId="79AEFA58" wp14:editId="48C7046B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3" name="Image 3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BD1" w:rsidRDefault="001D12A6" w:rsidP="00374BD1">
    <w:pPr>
      <w:pStyle w:val="En-tte"/>
      <w:jc w:val="righ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55" type="#_x0000_t136" style="position:absolute;left:0;text-align:left;margin-left:0;margin-top:0;width:588.6pt;height:130.8pt;rotation:315;z-index:-25163571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position"/>
          <w10:wrap anchorx="margin" anchory="margin"/>
        </v:shape>
      </w:pict>
    </w:r>
    <w:r w:rsidR="008347DA">
      <w:rPr>
        <w:noProof/>
      </w:rPr>
      <w:drawing>
        <wp:anchor distT="0" distB="0" distL="114300" distR="114300" simplePos="0" relativeHeight="251664896" behindDoc="0" locked="0" layoutInCell="0" allowOverlap="0" wp14:anchorId="4A308D6F" wp14:editId="43AEC92B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6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M</w:t>
    </w:r>
    <w:r w:rsidR="00374BD1">
      <w:t>ai 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.75pt;height:9.75pt" o:bullet="t">
        <v:imagedata r:id="rId1" o:title="BD21298_"/>
      </v:shape>
    </w:pict>
  </w:numPicBullet>
  <w:numPicBullet w:numPicBulletId="1">
    <w:pict>
      <v:shape id="_x0000_i1033" type="#_x0000_t75" style="width:38.2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A7059D"/>
    <w:multiLevelType w:val="hybridMultilevel"/>
    <w:tmpl w:val="C416349A"/>
    <w:lvl w:ilvl="0" w:tplc="B4021DE2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rebuchet MS" w:eastAsia="Times New Roman" w:hAnsi="Trebuchet M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Web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Web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Web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B14665"/>
    <w:multiLevelType w:val="hybridMultilevel"/>
    <w:tmpl w:val="D6D64DDA"/>
    <w:lvl w:ilvl="0" w:tplc="76146E32">
      <w:start w:val="1"/>
      <w:numFmt w:val="bullet"/>
      <w:lvlText w:val="-"/>
      <w:lvlJc w:val="left"/>
      <w:pPr>
        <w:ind w:left="720" w:hanging="360"/>
      </w:pPr>
      <w:rPr>
        <w:rFonts w:ascii="Arial" w:eastAsia="Frutiger 57 Condensed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9557E6"/>
    <w:multiLevelType w:val="multilevel"/>
    <w:tmpl w:val="B84001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17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8460A"/>
    <w:multiLevelType w:val="hybridMultilevel"/>
    <w:tmpl w:val="8EF24C60"/>
    <w:lvl w:ilvl="0" w:tplc="B4D250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BA2630"/>
    <w:multiLevelType w:val="hybridMultilevel"/>
    <w:tmpl w:val="7AC0A264"/>
    <w:lvl w:ilvl="0" w:tplc="B4021DE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9"/>
  </w:num>
  <w:num w:numId="4">
    <w:abstractNumId w:val="17"/>
  </w:num>
  <w:num w:numId="5">
    <w:abstractNumId w:val="15"/>
  </w:num>
  <w:num w:numId="6">
    <w:abstractNumId w:val="11"/>
  </w:num>
  <w:num w:numId="7">
    <w:abstractNumId w:val="18"/>
  </w:num>
  <w:num w:numId="8">
    <w:abstractNumId w:val="24"/>
  </w:num>
  <w:num w:numId="9">
    <w:abstractNumId w:val="23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22"/>
  </w:num>
  <w:num w:numId="18">
    <w:abstractNumId w:val="13"/>
  </w:num>
  <w:num w:numId="19">
    <w:abstractNumId w:val="3"/>
  </w:num>
  <w:num w:numId="20">
    <w:abstractNumId w:val="10"/>
  </w:num>
  <w:num w:numId="21">
    <w:abstractNumId w:val="10"/>
  </w:num>
  <w:num w:numId="22">
    <w:abstractNumId w:val="10"/>
  </w:num>
  <w:num w:numId="23">
    <w:abstractNumId w:val="9"/>
  </w:num>
  <w:num w:numId="24">
    <w:abstractNumId w:val="16"/>
  </w:num>
  <w:num w:numId="25">
    <w:abstractNumId w:val="20"/>
  </w:num>
  <w:num w:numId="26">
    <w:abstractNumId w:val="14"/>
  </w:num>
  <w:num w:numId="27">
    <w:abstractNumId w:val="1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ttachedTemplate r:id="rId1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E1B"/>
    <w:rsid w:val="00012988"/>
    <w:rsid w:val="00093786"/>
    <w:rsid w:val="00107AFB"/>
    <w:rsid w:val="001106EB"/>
    <w:rsid w:val="00152197"/>
    <w:rsid w:val="0017389B"/>
    <w:rsid w:val="00197C55"/>
    <w:rsid w:val="001B14D6"/>
    <w:rsid w:val="001D0395"/>
    <w:rsid w:val="001D12A6"/>
    <w:rsid w:val="00207AC5"/>
    <w:rsid w:val="002401E4"/>
    <w:rsid w:val="00262A0B"/>
    <w:rsid w:val="00266F57"/>
    <w:rsid w:val="002B0E1B"/>
    <w:rsid w:val="002E20AC"/>
    <w:rsid w:val="00326BAD"/>
    <w:rsid w:val="00354B59"/>
    <w:rsid w:val="00365830"/>
    <w:rsid w:val="00374BD1"/>
    <w:rsid w:val="003979DC"/>
    <w:rsid w:val="003D0337"/>
    <w:rsid w:val="0040028B"/>
    <w:rsid w:val="004150C3"/>
    <w:rsid w:val="00467774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47DA"/>
    <w:rsid w:val="00835CB6"/>
    <w:rsid w:val="008A6316"/>
    <w:rsid w:val="008B49BE"/>
    <w:rsid w:val="008E61AE"/>
    <w:rsid w:val="00951063"/>
    <w:rsid w:val="009637DF"/>
    <w:rsid w:val="00965D9D"/>
    <w:rsid w:val="00993524"/>
    <w:rsid w:val="009B0C04"/>
    <w:rsid w:val="009C5B52"/>
    <w:rsid w:val="009C69C1"/>
    <w:rsid w:val="009F1F06"/>
    <w:rsid w:val="00A007A3"/>
    <w:rsid w:val="00A16D6F"/>
    <w:rsid w:val="00A62804"/>
    <w:rsid w:val="00AC0E68"/>
    <w:rsid w:val="00AD6905"/>
    <w:rsid w:val="00B5076F"/>
    <w:rsid w:val="00B657B4"/>
    <w:rsid w:val="00B91F29"/>
    <w:rsid w:val="00BD65D1"/>
    <w:rsid w:val="00C12724"/>
    <w:rsid w:val="00C3322C"/>
    <w:rsid w:val="00C40D22"/>
    <w:rsid w:val="00CB632A"/>
    <w:rsid w:val="00CF04FF"/>
    <w:rsid w:val="00D052FE"/>
    <w:rsid w:val="00D12E3F"/>
    <w:rsid w:val="00D427BC"/>
    <w:rsid w:val="00DC5794"/>
    <w:rsid w:val="00DE4C62"/>
    <w:rsid w:val="00DE5077"/>
    <w:rsid w:val="00E103AF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,"/>
  <w:listSeparator w:val=";"/>
  <w15:docId w15:val="{68DD090A-CDB8-4F3E-81ED-7CD8089F0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8A6316"/>
    <w:pPr>
      <w:spacing w:after="0" w:line="264" w:lineRule="auto"/>
      <w:jc w:val="both"/>
    </w:pPr>
    <w:rPr>
      <w:rFonts w:ascii="Arial" w:hAnsi="Arial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347DA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jc w:val="center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347DA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uiPriority w:val="9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ind w:left="7080"/>
      <w:jc w:val="left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 w:line="240" w:lineRule="auto"/>
    </w:pPr>
    <w:rPr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spacing w:line="240" w:lineRule="auto"/>
    </w:pPr>
  </w:style>
  <w:style w:type="paragraph" w:styleId="Citation">
    <w:name w:val="Quote"/>
    <w:basedOn w:val="Normal"/>
    <w:next w:val="Normal"/>
    <w:link w:val="CitationCar"/>
    <w:uiPriority w:val="29"/>
    <w:rsid w:val="008A6316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6C1EB-0A04-4651-938D-2E607B934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0</TotalTime>
  <Pages>4</Pages>
  <Words>904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3</cp:revision>
  <cp:lastPrinted>2018-05-16T08:20:00Z</cp:lastPrinted>
  <dcterms:created xsi:type="dcterms:W3CDTF">2019-02-27T12:58:00Z</dcterms:created>
  <dcterms:modified xsi:type="dcterms:W3CDTF">2019-03-26T14:48:00Z</dcterms:modified>
</cp:coreProperties>
</file>